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77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A6277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A6277" w:rsidRPr="00664ADE" w:rsidRDefault="004A6277" w:rsidP="00DD5E8F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64ADE">
        <w:rPr>
          <w:rFonts w:ascii="Times New Roman" w:hAnsi="Times New Roman" w:cs="Times New Roman"/>
          <w:b/>
          <w:bCs/>
          <w:sz w:val="44"/>
          <w:szCs w:val="44"/>
        </w:rPr>
        <w:t xml:space="preserve">Referendum </w:t>
      </w:r>
    </w:p>
    <w:p w:rsidR="004A6277" w:rsidRPr="00A732A2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21. január 2023</w:t>
      </w:r>
    </w:p>
    <w:p w:rsidR="004A6277" w:rsidRPr="00A732A2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A6277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A6277" w:rsidRPr="00A732A2" w:rsidRDefault="004A6277" w:rsidP="00DD5E8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A6277" w:rsidRPr="00A732A2" w:rsidRDefault="004A6277">
      <w:pPr>
        <w:rPr>
          <w:rFonts w:ascii="Times New Roman" w:hAnsi="Times New Roman" w:cs="Times New Roman"/>
        </w:rPr>
      </w:pPr>
    </w:p>
    <w:p w:rsidR="004A6277" w:rsidRDefault="004A6277" w:rsidP="004A60C9">
      <w:pPr>
        <w:spacing w:line="60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E-mailová adresa na podávanie žiadostí o voľbu poštou z cudziny voličov s trvalým pobytom na území obce Rašice</w:t>
      </w:r>
    </w:p>
    <w:bookmarkStart w:id="0" w:name="_GoBack"/>
    <w:bookmarkEnd w:id="0"/>
    <w:p w:rsidR="004A6277" w:rsidRPr="004A60C9" w:rsidRDefault="004A6277" w:rsidP="00DD5E8F">
      <w:pPr>
        <w:jc w:val="center"/>
        <w:rPr>
          <w:rFonts w:ascii="Times New Roman" w:hAnsi="Times New Roman" w:cs="Times New Roman"/>
          <w:b/>
          <w:bCs/>
          <w:color w:val="000000"/>
          <w:sz w:val="56"/>
          <w:szCs w:val="56"/>
        </w:rPr>
      </w:pPr>
      <w:r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fldChar w:fldCharType="begin"/>
      </w:r>
      <w:r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instrText xml:space="preserve"> HYPERLINK "mailto:</w:instrText>
      </w:r>
      <w:r w:rsidRPr="00DD161A"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instrText>rasice@post.sk</w:instrText>
      </w:r>
      <w:r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instrText xml:space="preserve">" </w:instrText>
      </w:r>
      <w:r w:rsidRPr="001D7879">
        <w:rPr>
          <w:rFonts w:ascii="Times New Roman" w:hAnsi="Times New Roman" w:cs="Times New Roman"/>
          <w:b/>
          <w:bCs/>
          <w:color w:val="000000"/>
          <w:sz w:val="56"/>
          <w:szCs w:val="56"/>
        </w:rPr>
      </w:r>
      <w:r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fldChar w:fldCharType="separate"/>
      </w:r>
      <w:r w:rsidRPr="001D7879">
        <w:rPr>
          <w:rStyle w:val="Hyperlink"/>
          <w:rFonts w:ascii="Times New Roman" w:hAnsi="Times New Roman" w:cs="Times New Roman"/>
          <w:b/>
          <w:bCs/>
          <w:sz w:val="56"/>
          <w:szCs w:val="56"/>
        </w:rPr>
        <w:t>rasice@post.sk</w:t>
      </w:r>
      <w:r>
        <w:rPr>
          <w:rStyle w:val="Hyperlink"/>
          <w:rFonts w:ascii="Times New Roman" w:hAnsi="Times New Roman" w:cs="Times New Roman"/>
          <w:b/>
          <w:bCs/>
          <w:color w:val="000000"/>
          <w:sz w:val="56"/>
          <w:szCs w:val="56"/>
          <w:u w:val="none"/>
        </w:rPr>
        <w:fldChar w:fldCharType="end"/>
      </w:r>
    </w:p>
    <w:p w:rsidR="004A6277" w:rsidRPr="00A732A2" w:rsidRDefault="004A6277" w:rsidP="00DD5E8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A6277" w:rsidRDefault="004A6277" w:rsidP="00DD5E8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A6277" w:rsidRDefault="004A6277" w:rsidP="00DD5E8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A6277" w:rsidRPr="00A732A2" w:rsidRDefault="004A6277" w:rsidP="00DD5E8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A6277" w:rsidRPr="00A732A2" w:rsidSect="00E62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5E8F"/>
    <w:rsid w:val="001456EA"/>
    <w:rsid w:val="001B4695"/>
    <w:rsid w:val="001D7879"/>
    <w:rsid w:val="002554E1"/>
    <w:rsid w:val="00266974"/>
    <w:rsid w:val="0033407F"/>
    <w:rsid w:val="00420D36"/>
    <w:rsid w:val="004A60C9"/>
    <w:rsid w:val="004A6277"/>
    <w:rsid w:val="00664ADE"/>
    <w:rsid w:val="00733BCD"/>
    <w:rsid w:val="007C7CD0"/>
    <w:rsid w:val="00834930"/>
    <w:rsid w:val="00A732A2"/>
    <w:rsid w:val="00DD161A"/>
    <w:rsid w:val="00DD5E8F"/>
    <w:rsid w:val="00E62B9D"/>
    <w:rsid w:val="00ED276A"/>
    <w:rsid w:val="00FE7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B9D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420D3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3340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40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258</TotalTime>
  <Pages>1</Pages>
  <Words>30</Words>
  <Characters>173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ANDERKOVÁ Beáta</dc:creator>
  <cp:keywords/>
  <dc:description/>
  <cp:lastModifiedBy>user</cp:lastModifiedBy>
  <cp:revision>15</cp:revision>
  <cp:lastPrinted>2019-01-29T10:49:00Z</cp:lastPrinted>
  <dcterms:created xsi:type="dcterms:W3CDTF">2017-08-21T07:53:00Z</dcterms:created>
  <dcterms:modified xsi:type="dcterms:W3CDTF">2022-12-28T10:28:00Z</dcterms:modified>
</cp:coreProperties>
</file>